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BB" w:rsidRDefault="009209BB" w:rsidP="00C25AE5">
      <w:pPr>
        <w:jc w:val="center"/>
        <w:rPr>
          <w:noProof/>
        </w:rPr>
      </w:pPr>
    </w:p>
    <w:p w:rsidR="009209BB" w:rsidRDefault="009209BB" w:rsidP="00C25AE5">
      <w:pPr>
        <w:jc w:val="center"/>
        <w:rPr>
          <w:noProof/>
        </w:rPr>
      </w:pPr>
    </w:p>
    <w:p w:rsidR="009209BB" w:rsidRPr="00167AD1" w:rsidRDefault="009209BB" w:rsidP="0062600F">
      <w:pPr>
        <w:jc w:val="center"/>
        <w:rPr>
          <w:b/>
          <w:bCs/>
          <w:i/>
          <w:iCs/>
          <w:noProof/>
          <w:color w:val="002060"/>
          <w:sz w:val="44"/>
          <w:szCs w:val="44"/>
        </w:rPr>
      </w:pPr>
      <w:r w:rsidRPr="00167AD1">
        <w:rPr>
          <w:b/>
          <w:bCs/>
          <w:i/>
          <w:iCs/>
          <w:noProof/>
          <w:color w:val="002060"/>
          <w:sz w:val="44"/>
          <w:szCs w:val="44"/>
        </w:rPr>
        <w:t>Консультация для родителей</w:t>
      </w:r>
    </w:p>
    <w:p w:rsidR="009209BB" w:rsidRDefault="009209BB" w:rsidP="00C25AE5">
      <w:pPr>
        <w:jc w:val="center"/>
        <w:rPr>
          <w:noProof/>
        </w:rPr>
      </w:pPr>
    </w:p>
    <w:p w:rsidR="009209BB" w:rsidRDefault="009209BB" w:rsidP="003B2489">
      <w:pPr>
        <w:rPr>
          <w:noProof/>
        </w:rPr>
      </w:pPr>
    </w:p>
    <w:p w:rsidR="009209BB" w:rsidRDefault="009209BB" w:rsidP="0062600F">
      <w:pPr>
        <w:jc w:val="center"/>
        <w:rPr>
          <w:b/>
          <w:bCs/>
          <w:noProof/>
          <w:color w:val="C00000"/>
          <w:sz w:val="72"/>
          <w:szCs w:val="72"/>
        </w:rPr>
      </w:pPr>
      <w:r w:rsidRPr="00167AD1">
        <w:rPr>
          <w:b/>
          <w:bCs/>
          <w:noProof/>
          <w:color w:val="C00000"/>
          <w:sz w:val="72"/>
          <w:szCs w:val="72"/>
        </w:rPr>
        <w:t xml:space="preserve">Дошколята </w:t>
      </w:r>
      <w:r>
        <w:rPr>
          <w:b/>
          <w:bCs/>
          <w:noProof/>
          <w:color w:val="C00000"/>
          <w:sz w:val="72"/>
          <w:szCs w:val="72"/>
        </w:rPr>
        <w:t xml:space="preserve">и </w:t>
      </w:r>
      <w:r w:rsidRPr="00167AD1">
        <w:rPr>
          <w:b/>
          <w:bCs/>
          <w:noProof/>
          <w:color w:val="C00000"/>
          <w:sz w:val="72"/>
          <w:szCs w:val="72"/>
        </w:rPr>
        <w:t>основы</w:t>
      </w:r>
    </w:p>
    <w:p w:rsidR="009209BB" w:rsidRPr="00167AD1" w:rsidRDefault="009209BB" w:rsidP="00167AD1">
      <w:pPr>
        <w:rPr>
          <w:b/>
          <w:bCs/>
          <w:noProof/>
          <w:color w:val="C00000"/>
          <w:sz w:val="72"/>
          <w:szCs w:val="72"/>
        </w:rPr>
      </w:pPr>
      <w:r w:rsidRPr="00167AD1">
        <w:rPr>
          <w:b/>
          <w:bCs/>
          <w:noProof/>
          <w:color w:val="C00000"/>
          <w:sz w:val="72"/>
          <w:szCs w:val="72"/>
        </w:rPr>
        <w:t>финансовой грамотности</w:t>
      </w:r>
    </w:p>
    <w:p w:rsidR="009209BB" w:rsidRDefault="009209BB" w:rsidP="00167AD1">
      <w:pPr>
        <w:rPr>
          <w:b/>
          <w:bCs/>
          <w:i/>
          <w:iCs/>
          <w:noProof/>
          <w:color w:val="002060"/>
          <w:sz w:val="44"/>
          <w:szCs w:val="44"/>
        </w:rPr>
      </w:pPr>
    </w:p>
    <w:p w:rsidR="009209BB" w:rsidRDefault="009209BB" w:rsidP="00C80EE0">
      <w:pPr>
        <w:rPr>
          <w:b/>
          <w:bCs/>
          <w:i/>
          <w:iCs/>
          <w:noProof/>
          <w:sz w:val="44"/>
          <w:szCs w:val="44"/>
        </w:rPr>
      </w:pPr>
    </w:p>
    <w:p w:rsidR="009209BB" w:rsidRDefault="009209BB" w:rsidP="00C80EE0">
      <w:pPr>
        <w:rPr>
          <w:b/>
          <w:bCs/>
          <w:i/>
          <w:iCs/>
          <w:noProof/>
          <w:sz w:val="44"/>
          <w:szCs w:val="44"/>
        </w:rPr>
      </w:pPr>
      <w:r w:rsidRPr="006A7E1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in;height:299.25pt;visibility:visible">
            <v:imagedata r:id="rId5" o:title=""/>
          </v:shape>
        </w:pict>
      </w:r>
    </w:p>
    <w:p w:rsidR="009209BB" w:rsidRDefault="009209BB" w:rsidP="00167AD1">
      <w:pPr>
        <w:jc w:val="center"/>
        <w:rPr>
          <w:noProof/>
        </w:rPr>
      </w:pPr>
    </w:p>
    <w:p w:rsidR="009209BB" w:rsidRPr="00084468" w:rsidRDefault="009209BB" w:rsidP="0062600F">
      <w:pPr>
        <w:jc w:val="right"/>
        <w:rPr>
          <w:b/>
          <w:bCs/>
          <w:noProof/>
          <w:color w:val="002060"/>
          <w:sz w:val="32"/>
          <w:szCs w:val="32"/>
        </w:rPr>
      </w:pPr>
      <w:r w:rsidRPr="00084468">
        <w:rPr>
          <w:b/>
          <w:bCs/>
          <w:noProof/>
          <w:color w:val="002060"/>
          <w:sz w:val="32"/>
          <w:szCs w:val="32"/>
        </w:rPr>
        <w:t>Подготовил</w:t>
      </w:r>
      <w:r>
        <w:rPr>
          <w:b/>
          <w:bCs/>
          <w:noProof/>
          <w:color w:val="002060"/>
          <w:sz w:val="32"/>
          <w:szCs w:val="32"/>
        </w:rPr>
        <w:t>а</w:t>
      </w:r>
      <w:r w:rsidRPr="00084468">
        <w:rPr>
          <w:b/>
          <w:bCs/>
          <w:noProof/>
          <w:color w:val="002060"/>
          <w:sz w:val="32"/>
          <w:szCs w:val="32"/>
        </w:rPr>
        <w:t xml:space="preserve">: </w:t>
      </w:r>
    </w:p>
    <w:p w:rsidR="009209BB" w:rsidRPr="00084468" w:rsidRDefault="009209BB" w:rsidP="00167AD1">
      <w:pPr>
        <w:jc w:val="center"/>
        <w:rPr>
          <w:b/>
          <w:bCs/>
          <w:i/>
          <w:iCs/>
          <w:noProof/>
          <w:color w:val="002060"/>
          <w:sz w:val="32"/>
          <w:szCs w:val="32"/>
        </w:rPr>
      </w:pPr>
      <w:r w:rsidRPr="00084468">
        <w:rPr>
          <w:b/>
          <w:bCs/>
          <w:noProof/>
          <w:color w:val="002060"/>
          <w:sz w:val="32"/>
          <w:szCs w:val="32"/>
        </w:rPr>
        <w:t xml:space="preserve">                                                              .</w:t>
      </w:r>
      <w:r>
        <w:rPr>
          <w:b/>
          <w:bCs/>
          <w:noProof/>
          <w:color w:val="002060"/>
          <w:sz w:val="32"/>
          <w:szCs w:val="32"/>
        </w:rPr>
        <w:t xml:space="preserve">Садкова Т.Н.- воспитатель </w:t>
      </w:r>
    </w:p>
    <w:p w:rsidR="009209BB" w:rsidRDefault="009209BB" w:rsidP="00476F7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09BB" w:rsidRPr="001C2D68" w:rsidRDefault="009209BB" w:rsidP="00C25AE5">
      <w:pPr>
        <w:jc w:val="center"/>
        <w:rPr>
          <w:b/>
          <w:bCs/>
          <w:color w:val="C00000"/>
          <w:sz w:val="16"/>
          <w:szCs w:val="16"/>
        </w:rPr>
      </w:pPr>
    </w:p>
    <w:p w:rsidR="009209BB" w:rsidRPr="00476F77" w:rsidRDefault="009209BB" w:rsidP="00C25AE5">
      <w:pPr>
        <w:jc w:val="center"/>
        <w:rPr>
          <w:b/>
          <w:bCs/>
          <w:color w:val="C00000"/>
          <w:sz w:val="32"/>
          <w:szCs w:val="32"/>
        </w:rPr>
      </w:pPr>
      <w:r w:rsidRPr="00476F77">
        <w:rPr>
          <w:b/>
          <w:bCs/>
          <w:color w:val="C00000"/>
          <w:sz w:val="32"/>
          <w:szCs w:val="32"/>
        </w:rPr>
        <w:t>Финансовая грамотность детей</w:t>
      </w:r>
      <w:r>
        <w:rPr>
          <w:b/>
          <w:bCs/>
          <w:color w:val="C00000"/>
          <w:sz w:val="32"/>
          <w:szCs w:val="32"/>
        </w:rPr>
        <w:t>.</w:t>
      </w:r>
    </w:p>
    <w:p w:rsidR="009209BB" w:rsidRPr="00C80EE0" w:rsidRDefault="009209BB" w:rsidP="003B2489">
      <w:pPr>
        <w:ind w:left="-709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Дети растут. Рано или поздно они станут взрослыми. Какие знания и уроки они сейчас получают от нас,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дети получат самые важные знания, тем больше ошибок им удастся избежать в зрелом возрасте.</w:t>
      </w:r>
    </w:p>
    <w:p w:rsidR="009209BB" w:rsidRPr="00C80EE0" w:rsidRDefault="009209BB" w:rsidP="003B2489">
      <w:pPr>
        <w:spacing w:after="0" w:line="160" w:lineRule="atLeast"/>
        <w:ind w:left="-709"/>
        <w:jc w:val="both"/>
        <w:rPr>
          <w:sz w:val="28"/>
          <w:szCs w:val="28"/>
        </w:rPr>
      </w:pPr>
      <w:r w:rsidRPr="00C80EE0">
        <w:rPr>
          <w:sz w:val="28"/>
          <w:szCs w:val="28"/>
        </w:rPr>
        <w:t xml:space="preserve">Эти знания, полученные в детстве, относятся к любви, работе, жизненным ценностям. Наша задача — дать детям такие знания, которые помогут им научиться быть успешными, счастливыми и продуктивными.  </w:t>
      </w:r>
    </w:p>
    <w:p w:rsidR="009209BB" w:rsidRPr="00C80EE0" w:rsidRDefault="009209BB" w:rsidP="003B2489">
      <w:pPr>
        <w:spacing w:after="0" w:line="160" w:lineRule="atLeast"/>
        <w:jc w:val="both"/>
        <w:rPr>
          <w:sz w:val="28"/>
          <w:szCs w:val="28"/>
        </w:rPr>
      </w:pPr>
    </w:p>
    <w:p w:rsidR="009209BB" w:rsidRPr="00694FCB" w:rsidRDefault="009209BB" w:rsidP="003B2489">
      <w:pPr>
        <w:spacing w:after="0" w:line="160" w:lineRule="atLeast"/>
        <w:ind w:left="-567"/>
        <w:jc w:val="both"/>
        <w:rPr>
          <w:b/>
          <w:bCs/>
          <w:color w:val="002060"/>
          <w:sz w:val="28"/>
          <w:szCs w:val="28"/>
        </w:rPr>
      </w:pPr>
      <w:r w:rsidRPr="00694FCB">
        <w:rPr>
          <w:b/>
          <w:bCs/>
          <w:i/>
          <w:iCs/>
          <w:color w:val="002060"/>
          <w:sz w:val="28"/>
          <w:szCs w:val="28"/>
        </w:rPr>
        <w:t>К сожалению, одна из наук, которой очень часто пренебрегают, это наука денег.</w:t>
      </w:r>
      <w:r w:rsidRPr="00694FCB">
        <w:rPr>
          <w:b/>
          <w:bCs/>
          <w:color w:val="002060"/>
          <w:sz w:val="28"/>
          <w:szCs w:val="28"/>
        </w:rPr>
        <w:t> </w:t>
      </w:r>
    </w:p>
    <w:p w:rsidR="009209BB" w:rsidRPr="00C80EE0" w:rsidRDefault="009209BB" w:rsidP="008A72DB">
      <w:pPr>
        <w:spacing w:after="0" w:line="160" w:lineRule="atLeast"/>
        <w:ind w:left="-567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Очень многие дети растут без навыков обращения с деньгами. Возможно, родители не чувствуют себя уверенно в разговоре о деньгах, либо они не думают, что это важно.</w:t>
      </w:r>
    </w:p>
    <w:p w:rsidR="009209BB" w:rsidRDefault="009209BB" w:rsidP="001C2D68">
      <w:pPr>
        <w:ind w:left="-709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Деньги — это не та наука, которую надо изучать,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помочь педагогам-воспитателям научить ребенка быть финансово грамотным.</w:t>
      </w:r>
    </w:p>
    <w:p w:rsidR="009209BB" w:rsidRPr="00C80EE0" w:rsidRDefault="009209BB" w:rsidP="001C2D68">
      <w:pPr>
        <w:ind w:left="-709"/>
        <w:jc w:val="both"/>
        <w:rPr>
          <w:sz w:val="28"/>
          <w:szCs w:val="28"/>
        </w:rPr>
      </w:pPr>
    </w:p>
    <w:p w:rsidR="009209BB" w:rsidRDefault="009209BB" w:rsidP="00084468">
      <w:pPr>
        <w:jc w:val="center"/>
        <w:rPr>
          <w:b/>
          <w:bCs/>
          <w:color w:val="C00000"/>
          <w:sz w:val="32"/>
          <w:szCs w:val="32"/>
        </w:rPr>
      </w:pPr>
      <w:r w:rsidRPr="00694FCB">
        <w:rPr>
          <w:b/>
          <w:bCs/>
          <w:color w:val="C00000"/>
          <w:sz w:val="32"/>
          <w:szCs w:val="32"/>
        </w:rPr>
        <w:t>Что означает для ребенка быть финансово грамотным?</w:t>
      </w:r>
    </w:p>
    <w:p w:rsidR="009209BB" w:rsidRPr="00694FCB" w:rsidRDefault="009209BB" w:rsidP="003B2489">
      <w:pPr>
        <w:jc w:val="both"/>
        <w:rPr>
          <w:b/>
          <w:bCs/>
          <w:color w:val="C00000"/>
          <w:sz w:val="32"/>
          <w:szCs w:val="32"/>
        </w:rPr>
      </w:pPr>
      <w:r>
        <w:rPr>
          <w:noProof/>
          <w:lang w:eastAsia="ru-RU"/>
        </w:rPr>
        <w:pict>
          <v:shape id="Рисунок 3" o:spid="_x0000_s1026" type="#_x0000_t75" style="position:absolute;left:0;text-align:left;margin-left:-32.55pt;margin-top:25.3pt;width:223.2pt;height:167.25pt;z-index:251658240;visibility:visible">
            <v:imagedata r:id="rId6" o:title=""/>
            <w10:wrap type="square"/>
          </v:shape>
        </w:pict>
      </w:r>
    </w:p>
    <w:p w:rsidR="009209BB" w:rsidRPr="00C80EE0" w:rsidRDefault="009209BB" w:rsidP="001C2D68">
      <w:pPr>
        <w:ind w:left="-567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</w:t>
      </w:r>
      <w:r>
        <w:rPr>
          <w:sz w:val="28"/>
          <w:szCs w:val="28"/>
        </w:rPr>
        <w:t>.</w:t>
      </w:r>
    </w:p>
    <w:p w:rsidR="009209BB" w:rsidRPr="00694FCB" w:rsidRDefault="009209BB" w:rsidP="003B2489">
      <w:pPr>
        <w:jc w:val="both"/>
        <w:rPr>
          <w:b/>
          <w:bCs/>
          <w:color w:val="C00000"/>
          <w:sz w:val="32"/>
          <w:szCs w:val="32"/>
        </w:rPr>
      </w:pPr>
      <w:r w:rsidRPr="00694FCB">
        <w:rPr>
          <w:b/>
          <w:bCs/>
          <w:color w:val="C00000"/>
          <w:sz w:val="32"/>
          <w:szCs w:val="32"/>
        </w:rPr>
        <w:t>Учить ребенка быть финансово грамотным, это значит учить его:</w:t>
      </w:r>
    </w:p>
    <w:p w:rsidR="009209BB" w:rsidRPr="00C80EE0" w:rsidRDefault="009209BB" w:rsidP="003B2489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sz w:val="28"/>
          <w:szCs w:val="28"/>
        </w:rPr>
      </w:pPr>
      <w:r w:rsidRPr="00C80EE0">
        <w:rPr>
          <w:sz w:val="28"/>
          <w:szCs w:val="28"/>
        </w:rPr>
        <w:t>Как экономить деньги.</w:t>
      </w:r>
    </w:p>
    <w:p w:rsidR="009209BB" w:rsidRPr="00C80EE0" w:rsidRDefault="009209BB" w:rsidP="003B2489">
      <w:pPr>
        <w:numPr>
          <w:ilvl w:val="0"/>
          <w:numId w:val="1"/>
        </w:numPr>
        <w:jc w:val="both"/>
        <w:rPr>
          <w:sz w:val="28"/>
          <w:szCs w:val="28"/>
        </w:rPr>
      </w:pPr>
      <w:r w:rsidRPr="00C80EE0">
        <w:rPr>
          <w:sz w:val="28"/>
          <w:szCs w:val="28"/>
        </w:rPr>
        <w:t>Насколько важно ставить финансовые цели, как долгосрочные, так и краткосрочные.</w:t>
      </w:r>
    </w:p>
    <w:p w:rsidR="009209BB" w:rsidRPr="00C80EE0" w:rsidRDefault="009209BB" w:rsidP="003B2489">
      <w:pPr>
        <w:numPr>
          <w:ilvl w:val="0"/>
          <w:numId w:val="1"/>
        </w:numPr>
        <w:jc w:val="both"/>
        <w:rPr>
          <w:sz w:val="28"/>
          <w:szCs w:val="28"/>
        </w:rPr>
      </w:pPr>
      <w:r w:rsidRPr="00C80EE0">
        <w:rPr>
          <w:sz w:val="28"/>
          <w:szCs w:val="28"/>
        </w:rPr>
        <w:t>Как инвестировать свои деньги и заставить их работать на себя.</w:t>
      </w:r>
    </w:p>
    <w:p w:rsidR="009209BB" w:rsidRPr="00C80EE0" w:rsidRDefault="009209BB" w:rsidP="00CB294C">
      <w:pPr>
        <w:numPr>
          <w:ilvl w:val="0"/>
          <w:numId w:val="1"/>
        </w:numPr>
        <w:rPr>
          <w:sz w:val="28"/>
          <w:szCs w:val="28"/>
        </w:rPr>
      </w:pPr>
      <w:r w:rsidRPr="00C80EE0">
        <w:rPr>
          <w:sz w:val="28"/>
          <w:szCs w:val="28"/>
        </w:rPr>
        <w:t>Как создать бюджет и распределять свои деньги, чтобы хватало на все необходимые нужды.</w:t>
      </w:r>
    </w:p>
    <w:p w:rsidR="009209BB" w:rsidRPr="00C80EE0" w:rsidRDefault="009209BB" w:rsidP="00CB294C">
      <w:pPr>
        <w:numPr>
          <w:ilvl w:val="0"/>
          <w:numId w:val="1"/>
        </w:numPr>
        <w:rPr>
          <w:sz w:val="28"/>
          <w:szCs w:val="28"/>
        </w:rPr>
      </w:pPr>
      <w:r w:rsidRPr="00C80EE0">
        <w:rPr>
          <w:sz w:val="28"/>
          <w:szCs w:val="28"/>
        </w:rPr>
        <w:t>Как с помощью современных технологий и систем сохранять контроль над своими деньгами.</w:t>
      </w:r>
    </w:p>
    <w:p w:rsidR="009209BB" w:rsidRPr="00C80EE0" w:rsidRDefault="009209BB" w:rsidP="00CB294C">
      <w:pPr>
        <w:numPr>
          <w:ilvl w:val="0"/>
          <w:numId w:val="1"/>
        </w:numPr>
        <w:rPr>
          <w:sz w:val="28"/>
          <w:szCs w:val="28"/>
        </w:rPr>
      </w:pPr>
      <w:r w:rsidRPr="00C80EE0">
        <w:rPr>
          <w:sz w:val="28"/>
          <w:szCs w:val="28"/>
        </w:rPr>
        <w:t>О том, что он единственный в мире человек, который может принимать решения о своих деньгах.</w:t>
      </w:r>
    </w:p>
    <w:p w:rsidR="009209BB" w:rsidRPr="00C80EE0" w:rsidRDefault="009209BB" w:rsidP="00CB294C">
      <w:pPr>
        <w:numPr>
          <w:ilvl w:val="0"/>
          <w:numId w:val="1"/>
        </w:numPr>
        <w:rPr>
          <w:sz w:val="28"/>
          <w:szCs w:val="28"/>
        </w:rPr>
      </w:pPr>
      <w:r w:rsidRPr="00C80EE0">
        <w:rPr>
          <w:sz w:val="28"/>
          <w:szCs w:val="28"/>
        </w:rPr>
        <w:t>О практике пожертвований, чтобы помочь другим нуждающимся.</w:t>
      </w:r>
    </w:p>
    <w:p w:rsidR="009209BB" w:rsidRPr="00C80EE0" w:rsidRDefault="009209BB" w:rsidP="00CB294C">
      <w:pPr>
        <w:numPr>
          <w:ilvl w:val="0"/>
          <w:numId w:val="1"/>
        </w:numPr>
        <w:rPr>
          <w:sz w:val="28"/>
          <w:szCs w:val="28"/>
        </w:rPr>
      </w:pPr>
      <w:r w:rsidRPr="00C80EE0">
        <w:rPr>
          <w:sz w:val="28"/>
          <w:szCs w:val="28"/>
        </w:rPr>
        <w:t>Как принять решение — потратить деньги сейчас или сохранить их для последующих нужд и покупок.</w:t>
      </w:r>
    </w:p>
    <w:p w:rsidR="009209BB" w:rsidRPr="00C80EE0" w:rsidRDefault="009209BB" w:rsidP="00CB294C">
      <w:pPr>
        <w:numPr>
          <w:ilvl w:val="0"/>
          <w:numId w:val="1"/>
        </w:numPr>
        <w:rPr>
          <w:sz w:val="28"/>
          <w:szCs w:val="28"/>
        </w:rPr>
      </w:pPr>
      <w:r w:rsidRPr="00C80EE0">
        <w:rPr>
          <w:sz w:val="28"/>
          <w:szCs w:val="28"/>
        </w:rPr>
        <w:t>Как работают банки.</w:t>
      </w:r>
    </w:p>
    <w:p w:rsidR="009209BB" w:rsidRDefault="009209BB" w:rsidP="001C2D68">
      <w:pPr>
        <w:numPr>
          <w:ilvl w:val="0"/>
          <w:numId w:val="1"/>
        </w:numPr>
        <w:rPr>
          <w:sz w:val="28"/>
          <w:szCs w:val="28"/>
        </w:rPr>
      </w:pPr>
      <w:r w:rsidRPr="00C80EE0">
        <w:rPr>
          <w:sz w:val="28"/>
          <w:szCs w:val="28"/>
        </w:rPr>
        <w:t>Как зарабатывать деньги и достигать своих финансовых целей.</w:t>
      </w:r>
    </w:p>
    <w:p w:rsidR="009209BB" w:rsidRDefault="009209BB" w:rsidP="001C2D68">
      <w:pPr>
        <w:ind w:left="360"/>
        <w:rPr>
          <w:sz w:val="28"/>
          <w:szCs w:val="28"/>
        </w:rPr>
      </w:pPr>
    </w:p>
    <w:p w:rsidR="009209BB" w:rsidRPr="001C2D68" w:rsidRDefault="009209BB" w:rsidP="001C2D68">
      <w:pPr>
        <w:ind w:left="360"/>
        <w:rPr>
          <w:sz w:val="28"/>
          <w:szCs w:val="28"/>
        </w:rPr>
      </w:pPr>
      <w:r w:rsidRPr="006A7E1F">
        <w:rPr>
          <w:noProof/>
          <w:lang w:eastAsia="ru-RU"/>
        </w:rPr>
        <w:pict>
          <v:shape id="Рисунок 2" o:spid="_x0000_i1026" type="#_x0000_t75" style="width:219pt;height:146.25pt;visibility:visible">
            <v:imagedata r:id="rId7" o:title=""/>
          </v:shape>
        </w:pict>
      </w:r>
    </w:p>
    <w:p w:rsidR="009209BB" w:rsidRPr="001C2D68" w:rsidRDefault="009209BB" w:rsidP="00694FCB">
      <w:pPr>
        <w:jc w:val="center"/>
        <w:rPr>
          <w:b/>
          <w:bCs/>
          <w:color w:val="C00000"/>
          <w:sz w:val="16"/>
          <w:szCs w:val="16"/>
        </w:rPr>
      </w:pPr>
    </w:p>
    <w:p w:rsidR="009209BB" w:rsidRPr="00694FCB" w:rsidRDefault="009209BB" w:rsidP="00694FCB">
      <w:pPr>
        <w:jc w:val="center"/>
        <w:rPr>
          <w:b/>
          <w:bCs/>
          <w:color w:val="C00000"/>
          <w:sz w:val="32"/>
          <w:szCs w:val="32"/>
        </w:rPr>
      </w:pPr>
      <w:r w:rsidRPr="00694FCB">
        <w:rPr>
          <w:b/>
          <w:bCs/>
          <w:color w:val="C00000"/>
          <w:sz w:val="32"/>
          <w:szCs w:val="32"/>
        </w:rPr>
        <w:t>Почему так важно учить ребенка финансовой грамотности?</w:t>
      </w:r>
    </w:p>
    <w:p w:rsidR="009209BB" w:rsidRPr="00C80EE0" w:rsidRDefault="009209BB" w:rsidP="008A72DB">
      <w:pPr>
        <w:ind w:left="-709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9209BB" w:rsidRPr="00694FCB" w:rsidRDefault="009209BB" w:rsidP="00CB294C">
      <w:pPr>
        <w:rPr>
          <w:b/>
          <w:bCs/>
          <w:color w:val="002060"/>
          <w:sz w:val="28"/>
          <w:szCs w:val="28"/>
        </w:rPr>
      </w:pPr>
      <w:r w:rsidRPr="00694FCB">
        <w:rPr>
          <w:b/>
          <w:bCs/>
          <w:i/>
          <w:iCs/>
          <w:color w:val="002060"/>
          <w:sz w:val="28"/>
          <w:szCs w:val="28"/>
        </w:rPr>
        <w:t>Есть несколько причин, почему так важно учить ребенка управлять своими деньгами.</w:t>
      </w:r>
    </w:p>
    <w:p w:rsidR="009209BB" w:rsidRPr="00C80EE0" w:rsidRDefault="009209BB" w:rsidP="00CB294C">
      <w:pPr>
        <w:numPr>
          <w:ilvl w:val="0"/>
          <w:numId w:val="2"/>
        </w:numPr>
        <w:rPr>
          <w:sz w:val="28"/>
          <w:szCs w:val="28"/>
        </w:rPr>
      </w:pPr>
      <w:r w:rsidRPr="00C80EE0">
        <w:rPr>
          <w:sz w:val="28"/>
          <w:szCs w:val="28"/>
        </w:rPr>
        <w:t>Чтобы он был меньше подвержен стрессу, связанному с деньгами, когда станет взрослым.</w:t>
      </w:r>
    </w:p>
    <w:p w:rsidR="009209BB" w:rsidRPr="00C80EE0" w:rsidRDefault="009209BB" w:rsidP="00CB294C">
      <w:pPr>
        <w:numPr>
          <w:ilvl w:val="0"/>
          <w:numId w:val="2"/>
        </w:numPr>
        <w:rPr>
          <w:sz w:val="28"/>
          <w:szCs w:val="28"/>
        </w:rPr>
      </w:pPr>
      <w:r w:rsidRPr="00C80EE0">
        <w:rPr>
          <w:sz w:val="28"/>
          <w:szCs w:val="28"/>
        </w:rPr>
        <w:t>Чтобы он имел возможность жить с комфортом.        </w:t>
      </w:r>
    </w:p>
    <w:p w:rsidR="009209BB" w:rsidRPr="00C80EE0" w:rsidRDefault="009209BB" w:rsidP="00CB294C">
      <w:pPr>
        <w:numPr>
          <w:ilvl w:val="0"/>
          <w:numId w:val="2"/>
        </w:numPr>
        <w:rPr>
          <w:sz w:val="28"/>
          <w:szCs w:val="28"/>
        </w:rPr>
      </w:pPr>
      <w:r w:rsidRPr="00C80EE0">
        <w:rPr>
          <w:sz w:val="28"/>
          <w:szCs w:val="28"/>
        </w:rPr>
        <w:t>Чтобы он не жил с Вами, когда уже станет взрослым только потому, что он не может позволить себе жить самостоятельно.</w:t>
      </w:r>
    </w:p>
    <w:p w:rsidR="009209BB" w:rsidRPr="00C80EE0" w:rsidRDefault="009209BB" w:rsidP="00CB294C">
      <w:pPr>
        <w:numPr>
          <w:ilvl w:val="0"/>
          <w:numId w:val="2"/>
        </w:numPr>
        <w:rPr>
          <w:sz w:val="28"/>
          <w:szCs w:val="28"/>
        </w:rPr>
      </w:pPr>
      <w:r w:rsidRPr="00C80EE0">
        <w:rPr>
          <w:sz w:val="28"/>
          <w:szCs w:val="28"/>
        </w:rPr>
        <w:t>Чтобы у него была лучшая жизнь, чем у Вас.</w:t>
      </w:r>
    </w:p>
    <w:p w:rsidR="009209BB" w:rsidRPr="00694FCB" w:rsidRDefault="009209BB" w:rsidP="00694FCB">
      <w:pPr>
        <w:jc w:val="center"/>
        <w:rPr>
          <w:b/>
          <w:bCs/>
          <w:color w:val="C00000"/>
          <w:sz w:val="32"/>
          <w:szCs w:val="32"/>
        </w:rPr>
      </w:pPr>
      <w:r w:rsidRPr="00694FCB">
        <w:rPr>
          <w:b/>
          <w:bCs/>
          <w:color w:val="C00000"/>
          <w:sz w:val="32"/>
          <w:szCs w:val="32"/>
        </w:rPr>
        <w:t>Когда нужно начинать учить ребенка финансовой грамотности?</w:t>
      </w:r>
    </w:p>
    <w:p w:rsidR="009209BB" w:rsidRPr="00C80EE0" w:rsidRDefault="009209BB" w:rsidP="008A72DB">
      <w:pPr>
        <w:ind w:left="-709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9209BB" w:rsidRPr="0057545B" w:rsidRDefault="009209BB" w:rsidP="0057545B">
      <w:pPr>
        <w:ind w:left="-709"/>
        <w:jc w:val="both"/>
        <w:rPr>
          <w:b/>
          <w:bCs/>
          <w:color w:val="002060"/>
          <w:sz w:val="28"/>
          <w:szCs w:val="28"/>
        </w:rPr>
      </w:pPr>
      <w:r w:rsidRPr="00694FCB">
        <w:rPr>
          <w:b/>
          <w:bCs/>
          <w:i/>
          <w:iCs/>
          <w:color w:val="002060"/>
          <w:sz w:val="28"/>
          <w:szCs w:val="28"/>
        </w:rPr>
        <w:t>До школы.</w:t>
      </w:r>
      <w:r w:rsidRPr="00694FCB">
        <w:rPr>
          <w:b/>
          <w:bCs/>
          <w:color w:val="002060"/>
          <w:sz w:val="28"/>
          <w:szCs w:val="28"/>
        </w:rPr>
        <w:t> </w:t>
      </w:r>
      <w:r w:rsidRPr="00C80EE0">
        <w:rPr>
          <w:sz w:val="28"/>
          <w:szCs w:val="28"/>
        </w:rPr>
        <w:t>В дошкольном возрасте можно научить ребенка самой концепции денег — иными словами, что такое деньги и зачем они нужны.  Поговорить с детьми о значении различных монет и бумажных денег. Также научить их тому, что деньги используются, чтобы покупать вещи. Игра в магазин является простым способом преподавания концепции денег для детей.</w:t>
      </w:r>
    </w:p>
    <w:p w:rsidR="009209BB" w:rsidRDefault="009209BB" w:rsidP="0057545B">
      <w:pPr>
        <w:ind w:left="-709"/>
        <w:jc w:val="both"/>
        <w:rPr>
          <w:sz w:val="28"/>
          <w:szCs w:val="28"/>
        </w:rPr>
      </w:pPr>
      <w:r w:rsidRPr="00694FCB">
        <w:rPr>
          <w:b/>
          <w:bCs/>
          <w:i/>
          <w:iCs/>
          <w:color w:val="002060"/>
          <w:sz w:val="28"/>
          <w:szCs w:val="28"/>
        </w:rPr>
        <w:t>В начальной школе.</w:t>
      </w:r>
      <w:r w:rsidRPr="00C80EE0">
        <w:rPr>
          <w:sz w:val="28"/>
          <w:szCs w:val="28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9209BB" w:rsidRPr="0057545B" w:rsidRDefault="009209BB" w:rsidP="0057545B">
      <w:pPr>
        <w:ind w:left="-709"/>
        <w:rPr>
          <w:b/>
          <w:bCs/>
          <w:color w:val="002060"/>
          <w:sz w:val="28"/>
          <w:szCs w:val="28"/>
        </w:rPr>
      </w:pPr>
      <w:r w:rsidRPr="006A7E1F">
        <w:rPr>
          <w:noProof/>
          <w:lang w:eastAsia="ru-RU"/>
        </w:rPr>
        <w:pict>
          <v:shape id="Рисунок 4" o:spid="_x0000_i1027" type="#_x0000_t75" style="width:186.75pt;height:186.75pt;visibility:visible">
            <v:imagedata r:id="rId8" o:title=""/>
          </v:shape>
        </w:pict>
      </w:r>
    </w:p>
    <w:p w:rsidR="009209BB" w:rsidRPr="00694FCB" w:rsidRDefault="009209BB" w:rsidP="0057545B">
      <w:pPr>
        <w:jc w:val="center"/>
        <w:rPr>
          <w:b/>
          <w:bCs/>
          <w:color w:val="C00000"/>
          <w:sz w:val="32"/>
          <w:szCs w:val="32"/>
        </w:rPr>
      </w:pPr>
      <w:r w:rsidRPr="00694FCB">
        <w:rPr>
          <w:b/>
          <w:bCs/>
          <w:color w:val="C00000"/>
          <w:sz w:val="32"/>
          <w:szCs w:val="32"/>
        </w:rPr>
        <w:t>Когда стоит разговаривать с ребенком о деньгах?</w:t>
      </w:r>
    </w:p>
    <w:p w:rsidR="009209BB" w:rsidRPr="00C80EE0" w:rsidRDefault="009209BB" w:rsidP="008A72DB">
      <w:pPr>
        <w:ind w:left="-709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9209BB" w:rsidRDefault="009209BB" w:rsidP="00084468">
      <w:pPr>
        <w:ind w:left="-709"/>
        <w:jc w:val="both"/>
        <w:rPr>
          <w:b/>
          <w:bCs/>
          <w:color w:val="002060"/>
          <w:sz w:val="28"/>
          <w:szCs w:val="28"/>
        </w:rPr>
      </w:pPr>
      <w:r w:rsidRPr="00694FCB">
        <w:rPr>
          <w:b/>
          <w:bCs/>
          <w:i/>
          <w:iCs/>
          <w:color w:val="002060"/>
          <w:sz w:val="28"/>
          <w:szCs w:val="28"/>
        </w:rPr>
        <w:t>Когда он получает подарок.</w:t>
      </w:r>
      <w:r w:rsidRPr="00C80EE0">
        <w:rPr>
          <w:sz w:val="28"/>
          <w:szCs w:val="28"/>
        </w:rPr>
        <w:t>Когда Ваш ребенок получает подарок на день рождения или другой праздник, это самое прекрасное время, чтобы поговорить с ним об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9209BB" w:rsidRPr="00084468" w:rsidRDefault="009209BB" w:rsidP="00084468">
      <w:pPr>
        <w:ind w:left="-709"/>
        <w:jc w:val="both"/>
        <w:rPr>
          <w:b/>
          <w:bCs/>
          <w:color w:val="002060"/>
          <w:sz w:val="28"/>
          <w:szCs w:val="28"/>
        </w:rPr>
      </w:pPr>
      <w:r w:rsidRPr="00694FCB">
        <w:rPr>
          <w:b/>
          <w:bCs/>
          <w:i/>
          <w:iCs/>
          <w:color w:val="002060"/>
          <w:sz w:val="28"/>
          <w:szCs w:val="28"/>
        </w:rPr>
        <w:t>Когда Вы пользуетесь банкоматом.</w:t>
      </w:r>
      <w:r w:rsidRPr="00084468">
        <w:rPr>
          <w:b/>
          <w:bCs/>
          <w:sz w:val="28"/>
          <w:szCs w:val="28"/>
        </w:rPr>
        <w:t>Банкомат</w:t>
      </w:r>
      <w:r w:rsidRPr="00C80EE0">
        <w:rPr>
          <w:sz w:val="28"/>
          <w:szCs w:val="28"/>
        </w:rPr>
        <w:t>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9209BB" w:rsidRPr="00084468" w:rsidRDefault="009209BB" w:rsidP="00084468">
      <w:pPr>
        <w:ind w:left="-709"/>
        <w:jc w:val="both"/>
        <w:rPr>
          <w:b/>
          <w:bCs/>
          <w:color w:val="002060"/>
          <w:sz w:val="28"/>
          <w:szCs w:val="28"/>
        </w:rPr>
      </w:pPr>
      <w:r w:rsidRPr="00694FCB">
        <w:rPr>
          <w:b/>
          <w:bCs/>
          <w:i/>
          <w:iCs/>
          <w:color w:val="002060"/>
          <w:sz w:val="28"/>
          <w:szCs w:val="28"/>
        </w:rPr>
        <w:t>В магазине.</w:t>
      </w:r>
      <w:r w:rsidRPr="00C80EE0">
        <w:rPr>
          <w:sz w:val="28"/>
          <w:szCs w:val="28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 </w:t>
      </w:r>
    </w:p>
    <w:p w:rsidR="009209BB" w:rsidRPr="00084468" w:rsidRDefault="009209BB" w:rsidP="00084468">
      <w:pPr>
        <w:ind w:left="-709"/>
        <w:jc w:val="both"/>
        <w:rPr>
          <w:b/>
          <w:bCs/>
          <w:color w:val="002060"/>
          <w:sz w:val="28"/>
          <w:szCs w:val="28"/>
        </w:rPr>
      </w:pPr>
      <w:r w:rsidRPr="00694FCB">
        <w:rPr>
          <w:b/>
          <w:bCs/>
          <w:i/>
          <w:iCs/>
          <w:color w:val="002060"/>
          <w:sz w:val="28"/>
          <w:szCs w:val="28"/>
        </w:rPr>
        <w:t>Оплата счетов и квитанций.</w:t>
      </w:r>
      <w:r w:rsidRPr="00C80EE0">
        <w:rPr>
          <w:sz w:val="28"/>
          <w:szCs w:val="28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9209BB" w:rsidRPr="00C80EE0" w:rsidRDefault="009209BB" w:rsidP="008A72DB">
      <w:pPr>
        <w:ind w:left="-709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9209BB" w:rsidRPr="00C80EE0" w:rsidRDefault="009209BB" w:rsidP="00084468">
      <w:pPr>
        <w:ind w:left="-709"/>
        <w:jc w:val="both"/>
        <w:rPr>
          <w:sz w:val="28"/>
          <w:szCs w:val="28"/>
        </w:rPr>
      </w:pPr>
      <w:r w:rsidRPr="00C80EE0">
        <w:rPr>
          <w:sz w:val="28"/>
          <w:szCs w:val="28"/>
        </w:rPr>
        <w:t>Начинайте учить своих детей финансовой грамотности как можно раньше, в каком бы возрасте они сейчас не были. Чем раньше они узнают эту науку, тем проще им будет принять эти знания в своей голове и использовать их в своей будущей жизни.</w:t>
      </w:r>
    </w:p>
    <w:sectPr w:rsidR="009209BB" w:rsidRPr="00C80EE0" w:rsidSect="00167AD1">
      <w:pgSz w:w="11906" w:h="16838"/>
      <w:pgMar w:top="1134" w:right="850" w:bottom="1134" w:left="1701" w:header="708" w:footer="708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87EC0"/>
    <w:multiLevelType w:val="multilevel"/>
    <w:tmpl w:val="CA02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3EE6125"/>
    <w:multiLevelType w:val="multilevel"/>
    <w:tmpl w:val="4DC27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6643"/>
    <w:rsid w:val="00084468"/>
    <w:rsid w:val="001378BC"/>
    <w:rsid w:val="00167AD1"/>
    <w:rsid w:val="001C2D68"/>
    <w:rsid w:val="00375139"/>
    <w:rsid w:val="003B2489"/>
    <w:rsid w:val="0044737D"/>
    <w:rsid w:val="00476F77"/>
    <w:rsid w:val="004B1CC3"/>
    <w:rsid w:val="004B6643"/>
    <w:rsid w:val="00537BEF"/>
    <w:rsid w:val="0057545B"/>
    <w:rsid w:val="005C1DCE"/>
    <w:rsid w:val="0062600F"/>
    <w:rsid w:val="00694FCB"/>
    <w:rsid w:val="006A7E1F"/>
    <w:rsid w:val="00770F9D"/>
    <w:rsid w:val="00807C5C"/>
    <w:rsid w:val="008A72DB"/>
    <w:rsid w:val="009209BB"/>
    <w:rsid w:val="009373E6"/>
    <w:rsid w:val="00BF38B5"/>
    <w:rsid w:val="00C25AE5"/>
    <w:rsid w:val="00C80EE0"/>
    <w:rsid w:val="00CB294C"/>
    <w:rsid w:val="00EF0596"/>
    <w:rsid w:val="00F9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8B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8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5</Pages>
  <Words>1029</Words>
  <Characters>5866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Кошкина</dc:creator>
  <cp:keywords/>
  <dc:description/>
  <cp:lastModifiedBy>Inspiron</cp:lastModifiedBy>
  <cp:revision>6</cp:revision>
  <dcterms:created xsi:type="dcterms:W3CDTF">2020-11-19T07:21:00Z</dcterms:created>
  <dcterms:modified xsi:type="dcterms:W3CDTF">2024-01-29T18:06:00Z</dcterms:modified>
</cp:coreProperties>
</file>